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rPr>
          <w:rFonts w:ascii="Nimbus Roman No9 L" w:hAnsi="Nimbus Roman No9 L" w:eastAsia="黑体"/>
          <w:color w:val="000000"/>
          <w:kern w:val="0"/>
          <w:sz w:val="32"/>
          <w:szCs w:val="32"/>
        </w:rPr>
      </w:pPr>
      <w:bookmarkStart w:id="0" w:name="_GoBack"/>
      <w:bookmarkEnd w:id="0"/>
      <w:r>
        <w:rPr>
          <w:rFonts w:hint="eastAsia" w:ascii="Nimbus Roman No9 L" w:hAnsi="Nimbus Roman No9 L" w:eastAsia="黑体"/>
          <w:color w:val="000000"/>
          <w:kern w:val="0"/>
          <w:sz w:val="32"/>
          <w:szCs w:val="32"/>
        </w:rPr>
        <w:t>附件</w:t>
      </w:r>
    </w:p>
    <w:p>
      <w:pPr>
        <w:adjustRightInd w:val="0"/>
        <w:snapToGrid w:val="0"/>
        <w:spacing w:line="680" w:lineRule="exact"/>
        <w:jc w:val="center"/>
        <w:rPr>
          <w:rFonts w:ascii="Nimbus Roman No9 L" w:hAnsi="Nimbus Roman No9 L" w:eastAsia="楷体"/>
          <w:sz w:val="32"/>
          <w:szCs w:val="32"/>
        </w:rPr>
      </w:pPr>
      <w:r>
        <w:rPr>
          <w:rFonts w:hint="eastAsia" w:ascii="Nimbus Roman No9 L" w:hAnsi="Nimbus Roman No9 L" w:eastAsia="Nimbus Roman No9 L" w:cs="Nimbus Roman No9 L"/>
          <w:color w:val="000000"/>
          <w:kern w:val="0"/>
          <w:sz w:val="44"/>
          <w:szCs w:val="44"/>
        </w:rPr>
        <w:t>202</w:t>
      </w:r>
      <w:r>
        <w:rPr>
          <w:rFonts w:hint="eastAsia" w:ascii="Nimbus Roman No9 L" w:hAnsi="Nimbus Roman No9 L" w:eastAsia="宋体" w:cs="Nimbus Roman No9 L"/>
          <w:color w:val="000000"/>
          <w:kern w:val="0"/>
          <w:sz w:val="44"/>
          <w:szCs w:val="44"/>
          <w:lang w:val="en-US" w:eastAsia="zh-CN"/>
        </w:rPr>
        <w:t>4</w:t>
      </w:r>
      <w:r>
        <w:rPr>
          <w:rFonts w:hint="eastAsia" w:ascii="Nimbus Roman No9 L" w:hAnsi="Nimbus Roman No9 L" w:eastAsia="方正小标宋简体"/>
          <w:color w:val="000000"/>
          <w:kern w:val="0"/>
          <w:sz w:val="44"/>
          <w:szCs w:val="44"/>
        </w:rPr>
        <w:t>年天津市科学技术普及项目立项汇总表</w:t>
      </w:r>
    </w:p>
    <w:p>
      <w:pPr>
        <w:adjustRightInd w:val="0"/>
        <w:snapToGrid w:val="0"/>
        <w:spacing w:line="560" w:lineRule="exact"/>
        <w:jc w:val="right"/>
        <w:rPr>
          <w:rFonts w:ascii="Nimbus Roman No9 L" w:hAnsi="Nimbus Roman No9 L" w:eastAsia="仿宋_GB2312"/>
          <w:snapToGrid w:val="0"/>
          <w:kern w:val="0"/>
          <w:sz w:val="32"/>
          <w:szCs w:val="32"/>
        </w:rPr>
      </w:pPr>
    </w:p>
    <w:tbl>
      <w:tblPr>
        <w:tblStyle w:val="6"/>
        <w:tblW w:w="900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73"/>
        <w:gridCol w:w="4255"/>
        <w:gridCol w:w="2901"/>
        <w:gridCol w:w="11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blHeader/>
        </w:trPr>
        <w:tc>
          <w:tcPr>
            <w:tcW w:w="673" w:type="dxa"/>
            <w:tcBorders>
              <w:top w:val="single" w:color="000000" w:sz="4" w:space="0"/>
              <w:left w:val="single" w:color="000000" w:sz="4" w:space="0"/>
              <w:bottom w:val="single" w:color="000000" w:sz="4" w:space="0"/>
              <w:right w:val="single" w:color="000000" w:sz="4" w:space="0"/>
            </w:tcBorders>
            <w:shd w:val="clear" w:color="auto" w:fill="auto"/>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楷体_GB2312" w:cs="楷体_GB2312"/>
                <w:b/>
                <w:bCs/>
                <w:i w:val="0"/>
                <w:color w:val="000000"/>
                <w:sz w:val="28"/>
                <w:szCs w:val="28"/>
                <w:u w:val="none"/>
              </w:rPr>
            </w:pPr>
            <w:r>
              <w:rPr>
                <w:rFonts w:hint="eastAsia" w:ascii="Nimbus Roman No9 L" w:hAnsi="Nimbus Roman No9 L" w:eastAsia="楷体_GB2312" w:cs="楷体_GB2312"/>
                <w:b/>
                <w:bCs/>
                <w:i w:val="0"/>
                <w:color w:val="000000"/>
                <w:kern w:val="0"/>
                <w:sz w:val="28"/>
                <w:szCs w:val="28"/>
                <w:u w:val="none"/>
                <w:lang w:val="en-US" w:eastAsia="zh-CN" w:bidi="ar"/>
              </w:rPr>
              <w:t>序号</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楷体_GB2312" w:cs="楷体_GB2312"/>
                <w:b/>
                <w:bCs/>
                <w:i w:val="0"/>
                <w:color w:val="000000"/>
                <w:sz w:val="28"/>
                <w:szCs w:val="28"/>
                <w:u w:val="none"/>
              </w:rPr>
            </w:pPr>
            <w:r>
              <w:rPr>
                <w:rFonts w:hint="eastAsia" w:ascii="Nimbus Roman No9 L" w:hAnsi="Nimbus Roman No9 L" w:eastAsia="楷体_GB2312" w:cs="楷体_GB2312"/>
                <w:b/>
                <w:bCs/>
                <w:i w:val="0"/>
                <w:color w:val="000000"/>
                <w:kern w:val="0"/>
                <w:sz w:val="28"/>
                <w:szCs w:val="28"/>
                <w:u w:val="none"/>
                <w:lang w:val="en-US" w:eastAsia="zh-CN" w:bidi="ar"/>
              </w:rPr>
              <w:t>项目名称</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楷体_GB2312" w:cs="楷体_GB2312"/>
                <w:b/>
                <w:bCs/>
                <w:i w:val="0"/>
                <w:color w:val="000000"/>
                <w:sz w:val="28"/>
                <w:szCs w:val="28"/>
                <w:u w:val="none"/>
              </w:rPr>
            </w:pPr>
            <w:r>
              <w:rPr>
                <w:rFonts w:hint="eastAsia" w:ascii="Nimbus Roman No9 L" w:hAnsi="Nimbus Roman No9 L" w:eastAsia="楷体_GB2312" w:cs="楷体_GB2312"/>
                <w:b/>
                <w:bCs/>
                <w:i w:val="0"/>
                <w:color w:val="000000"/>
                <w:kern w:val="0"/>
                <w:sz w:val="28"/>
                <w:szCs w:val="28"/>
                <w:u w:val="none"/>
                <w:lang w:val="en-US" w:eastAsia="zh-CN" w:bidi="ar"/>
              </w:rPr>
              <w:t>承担单位</w:t>
            </w:r>
          </w:p>
        </w:tc>
        <w:tc>
          <w:tcPr>
            <w:tcW w:w="1174" w:type="dxa"/>
            <w:tcBorders>
              <w:top w:val="single" w:color="000000" w:sz="4" w:space="0"/>
              <w:left w:val="single" w:color="000000" w:sz="4" w:space="0"/>
              <w:bottom w:val="single" w:color="000000" w:sz="4" w:space="0"/>
              <w:right w:val="single" w:color="000000" w:sz="4" w:space="0"/>
            </w:tcBorders>
            <w:shd w:val="clear" w:color="auto" w:fill="auto"/>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楷体_GB2312" w:cs="楷体_GB2312"/>
                <w:b/>
                <w:bCs/>
                <w:i w:val="0"/>
                <w:color w:val="000000"/>
                <w:sz w:val="28"/>
                <w:szCs w:val="28"/>
                <w:u w:val="none"/>
              </w:rPr>
            </w:pPr>
            <w:r>
              <w:rPr>
                <w:rFonts w:hint="eastAsia" w:ascii="Nimbus Roman No9 L" w:hAnsi="Nimbus Roman No9 L" w:eastAsia="楷体_GB2312" w:cs="楷体_GB2312"/>
                <w:b/>
                <w:bCs/>
                <w:i w:val="0"/>
                <w:color w:val="000000"/>
                <w:kern w:val="0"/>
                <w:sz w:val="28"/>
                <w:szCs w:val="28"/>
                <w:u w:val="none"/>
                <w:lang w:val="en-US" w:eastAsia="zh-CN" w:bidi="ar"/>
              </w:rPr>
              <w:t>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1</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第十届天津市科普讲解大赛</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天津科学技术馆</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吴寒涛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2</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第十届天津市科普微视频大赛</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天津动镜文化传媒有限公司</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齐雯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3</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“融媒聚力 科学筑梦”2024年天津市科学实验展演展播大赛</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天津天视第六频道传媒有限责任公司</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高菲菲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4</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2024年天津市优秀科普图书评选展示活动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天津科技翻译出版有限公司</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李金荣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5</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天津市青少年科学教育助力行动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天津市科学技术信息研究所</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李婧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6</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“科普之旅 科学之光”科普研学路线开发</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天津科学技术馆</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王静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7</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基于项目式学习的青少年科学探究实验室建设</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中滨文投（天津）科技有限公司</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沈雨彤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8</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“脑机交互”青少年科学探究创新中心</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天津大学</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庞博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9</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搭建“场景-体验-探究”式的青少年理化探索实验室</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天津天视第六频道传媒有限责任公司</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李磊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10</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基于国门安全科普的PBL研学实验项目开发</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天津海关工业产品安全技术中心</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李学洋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11</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青少年防灾减灾“众创科普”产品研发及示范应用研究</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天津市地震局</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岳秀侠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12</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青少年人工智能科普课程体系开发</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天津工业大学</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郭建民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13</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基于便携式仪器的物理科普资源包开发与实践</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天津中德应用技术大学</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陆小翠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14</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基于XR可视化编程的元宇宙科普工具开发及推广</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红天智能科技（天津）有限公司</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邴志刚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15</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海水淡化节能装备科普展教用品开发</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自然资源部天津海水淡化与综合利用研究所</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张寅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16</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面向青少年的“工业互联网”科普教具开发与推广</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天津职业技术师范大学</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赵金涛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17</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成本管控视域下商业航天火箭科普产品研发与推广</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天津中德应用技术大学</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齐媛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18</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青少年应急消防安全“科学实验室”资源包研发及示范应用研究</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应急管理部天津消防研究所</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张雨杭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19</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VR防灾减灾学习机系统及课程开发</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天津中科先进技术产业有限公司</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吴正斌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20</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数字赋能—VR光学显示下的生态科普软件</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河北工业大学</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王晶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21</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科创筑梦，助力“双减”——面向青少年群体的科普实践活动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天津经济技术开发区第一中学</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卢飚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22</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科技助成长，筑梦向未来——基于项目式的科普活动课程开发与实践</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天津市南开区科技实验中学</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潘华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23</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天津市科普管理效能提升专项工作研究</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天津市科学技术信息研究所</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刘梅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24</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数字化赋能化学科普教育——南开大学化学科普基地服务能力建设</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南开大学</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祁雪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25</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基于“真烟真火+智能考核”的应急消防教育实训科普基地服务能力建设</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应急管理部天津消防研究所</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姜芊叶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26</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“双减”背景下核科普基地服务能力建设提升路径及实践研究</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中国医学科学院放射医学研究所</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赵红俊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27</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面向大中学生的光量子科技的沉浸式体验式科普教育基地服务能力建设</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天津理工大学</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孙士帅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28</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科学护眼，明亮未来——基于“科普基地—学校—家庭”模式下天津市眼健康及近视防控科普基地能力建设</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天津市眼科医院</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褚振海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29</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天津市心理健康科普基地青少年心理健康科普能力提升项目</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天津市安定医院</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张宾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30</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“纺织黑科技，锦绣新未来”—面向新时代个人防护的功能纺织品技术与科普教育</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天津工业大学</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张松楠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31</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正确认识肺结节，共筑市民肺健康屏障——基于线上+线下联动的天津医科大学肿瘤医院肺肿瘤防治科普基地服务能力建设</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天津医科大学肿瘤医院</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王勐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32</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“寨·益启”科学手拉手</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天津市滨海新区人民政府寨上街道办事处</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宋琳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33</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漫游食品有意思实验室，助力青少年科学教育-智慧保鲜基地建设</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天津科技大学</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sz w:val="28"/>
                <w:szCs w:val="28"/>
                <w:u w:val="none"/>
              </w:rPr>
            </w:pPr>
            <w:r>
              <w:rPr>
                <w:rFonts w:hint="eastAsia" w:ascii="Nimbus Roman No9 L" w:hAnsi="Nimbus Roman No9 L" w:eastAsia="仿宋_GB2312" w:cs="仿宋_GB2312"/>
                <w:i w:val="0"/>
                <w:color w:val="000000"/>
                <w:kern w:val="0"/>
                <w:sz w:val="28"/>
                <w:szCs w:val="28"/>
                <w:u w:val="none"/>
                <w:lang w:val="en-US" w:eastAsia="zh-CN" w:bidi="ar"/>
              </w:rPr>
              <w:t>乔丽萍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34</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青少年创客科普产品研发与普及</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天津师范大学</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朱壮丽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35</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守护生命  “救”在身边</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泰达国际心血管病医院</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周晓琳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36</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关注眼底疾病，优化慢管模式—互联网+辅助下一站式玻璃体腔注药中心慢病管理科普基地服务能力建设</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天津医科大学眼科医院</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谭亮章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37</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建筑工法科普荟 桥见未来</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天津市天津建筑工法展览馆</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胡晓宁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38</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探秘机械之美 科普筑梦未来——面向青少年的机械原理科普资源开发项目</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天津中德应用技术大学</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龚勋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39</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新时代加强天津市科普产业化发展理论研究</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天津市科学技术发展战略研究院</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董晓珊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40</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突破“屏”颈的“量”点科技——天津市技术发明特等奖科普化探索</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南开大学</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于川茗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41</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2023年度天津市科学进步一等奖《糖尿病视网膜病变诊疗技术研究及临床应用》科普宣传活动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天津医科大学眼科医院</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刘巨平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42</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“二氧化碳生物转化利用”科技创新资源科普化</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中国科学院天津工业生物技术研究所</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冯毅飞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43</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健康老龄化背景下防治骨骼肌萎缩科普宣传与推广</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天津体育学院</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刘畅格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44</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面向行业群体和高校学生的车联网与智能网联汽车多元道路测试系统的科普体验计划</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天津中德应用技术大学</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汪磊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45</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依托食品营养健康与安全创新平台的科普宣传与效果评估机制研究</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天津市疾病预防控制中心</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马洁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46</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引领青少年探索先进能源世界-天津大学先进内燃动力全国重点实验室面向中小学生开展“一站式”特色科普活动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天津大学</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王昕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47</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“瞳心瞩目 逐梦之光：京津冀青少年眼健康与近视防控科普大行动”——面向京津冀中小学生群体眼健康专题科普宣传活动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天津市眼科医院</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郭雅图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48</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京津冀中毒防治科普活动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天津医科大学总医院</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柴艳芬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49</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京津冀高校艾滋病防治科普项目</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天津市疾病预防控制中心</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柏建芸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50</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京津冀地区地质遗迹与资源保护科普活动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天津师范大学</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王海涛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51</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创新融合 共享共建 京津冀口腔健康科普行动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天津市口腔医院</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聂帅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52</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“碳达峰碳中和”专题国际专家团科普宣传活动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天津城建大学</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徐岩岩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53</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面向先天性心脏病患者和家属的“新心，新生”居家照护和健康管理科普课程开发及应用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泰达国际心血管病医院</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刘丹丹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54</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新质生产力视角下面向青少年群体的功能磁共振揭秘大脑活动密码的专题科普宣传活动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天津医科大学</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彭艳敏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55</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面向海峡两岸学生群体基于虚实结合实验平台的民航专题科普宣传活动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中国民航大学</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白鹏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56</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感知地球-面向公众的遥感技术应用普及与推广</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天津城建大学</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孙震辉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57</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面向青少年群体的“数字智能”专题科普宣传活动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河北工业大学</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韩海生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58</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“人水和谐 共建生态文明”面向学生群体的“数智化”虚实结合污水处理厂互动体验式科普宣传活动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天津现代职业技术学院</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曲磊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59</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“践行城市生物保护，唱响生态宜居津城”，面向青少年群体的城市生物多样性保护专题科普宣传活动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天津师范大学</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李治霖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60</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“厨余花园”——面向社区居民和大中小学生的厨余垃圾就地处理资源化利用专题科普宣传活动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天津科技大学</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韦波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61</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“格物致知 生态和谐”——面向公众的生态文明科普宣传活动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天津市生态环境科学研究院</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杨靖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62</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“关注盆底健康，告别漏尿尴尬”——面向大众群体的盆底功能障碍性疾病防治专题科普宣传活动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天津医科大学第二医院</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李伟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63</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面向女性群体的HPV疫苗接种、HPV感染预防及子宫颈癌综合防治专题科普宣传活动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天津医科大学总医院</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闫晔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64</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“降酸之路”—— 面向天津市成人高尿酸血症、痛风人群的专题科普宣传活动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天津医科大学朱宪彝纪念医院</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赵伟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65</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面向公众群体的心肺复苏专题科普宣传活动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天津市胸科医院</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李昭颖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66</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面向幽门螺杆菌家庭感染群体的“胃你解幽”专题科普宣传活动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天津医科大学第二医院</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李熳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67</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科学用眼，与你“童”行一面向社会群体的中医外治技术防治儿童青少年近视专题科普宣传活动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天津中医药大学第一附属医院</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李华南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68</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津药达仁堂“中医药文化进校园”</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津药达仁堂集团股份有限公司</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张瑶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69</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面向高校学生群体的无偿献血专题科普宣传活动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天津市血液中心</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张荣江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70</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面向公众与患者群体的乳腺癌专题科普宣传活动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天津医科大学肿瘤医院</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刘红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71</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面向中小学生群体的近视防控专题科普宣传活动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天津市疾病预防控制中心</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刘忠慧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72</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面向育龄人群生殖健康专题科普宣传活动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天津市医药科学研究所</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张颖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73</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面向中小学生群体的水中救护方法及夏季“防溺水”安全知识专题科普宣传活动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天津体育学院</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张岩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74</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“关注神奇的青春期，从生理到心理”-面向儿童青少年群体的青春期健康知识专题科普宣传活动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天津医科大学总医院</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马士凤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75</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能预防的癌症，面向适龄女性的宫颈癌专题科普宣传活动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天津市中心妇产科医院</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王晓峰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76</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“关注肺功能，肺部疾病早知道” 面向大众群体肺功能专题 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天津市海河医院</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王合荣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77</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慢病云端管，睛彩夕阳红-面向老年群体的眼病防治及慢病管理专题科普宣传活动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天津医科大学眼科医院</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邢小丽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78</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年轻已“风”，降酸止“痛”--面向天津市高尿酸血症/痛风群体的精准防治“流动课堂”专题科普宣传活动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天津医科大学朱宪彝纪念医院</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王志达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79</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面向公众群体基于AI动画及互动式视频的龋病 专题科普宣传活动项目</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天津医科大学口腔医院</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王媛媛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80</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清“尘”跑道，爱的味道</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天津市职业病防治院</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屈凤英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81</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面向天津市青少年和家长群体的互联网成瘾与脑健康专题科普宣传活动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天津市天津医院</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徐立婧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82</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面向老年群体的糖尿病并发症居家防控专题科普宣传活动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天津医科大学总医院</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薛敬元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83</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守护蓝天下的每一次呼吸----面向大众群体的呼吸道传染性疾病科普宣传活动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天津市海河医院</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邵红霞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84</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新质生产力驱动下面向社会公众的“多模态互动体验式”应急消防科普宣教活动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应急管理部天津消防研究所</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冯旭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85</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面向青少年和社区公众等群体的重大气象灾害风险及防御专题科普宣传活动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天津市气候中心</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孟凡超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86</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面向青少年和公众群体的核与辐射事件应急专题科普宣传活动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中国医学科学院放射医学研究所</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卢志娟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87</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面向家禽养殖群体的疫病防控技术专题科普宣传活动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天津赫莱恩特生物科技有限公司</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陈庆忠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88</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“阻击糖尿病，从我做起”——农村地区糖尿病高危人群预防科普课题</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天津市医疗健康学会</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李昱芃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89</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面向新疆葡萄果农群体的果蔬保鲜技术专题科普宣传活动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天津商业大学</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李婉晴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90</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《东西部协作地区渔业科技大讲堂》面向大众群体的渔业新质生产力专题科普宣传活动</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天津市水产研究所</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Nimbus Roman No9 L" w:hAnsi="Nimbus Roman No9 L" w:eastAsia="仿宋_GB2312" w:cs="仿宋_GB2312"/>
                <w:i w:val="0"/>
                <w:color w:val="000000"/>
                <w:kern w:val="0"/>
                <w:sz w:val="28"/>
                <w:szCs w:val="28"/>
                <w:u w:val="none"/>
                <w:lang w:val="en-US" w:eastAsia="zh-CN" w:bidi="ar"/>
              </w:rPr>
            </w:pPr>
            <w:r>
              <w:rPr>
                <w:rFonts w:hint="eastAsia" w:ascii="Nimbus Roman No9 L" w:hAnsi="Nimbus Roman No9 L" w:eastAsia="仿宋_GB2312" w:cs="仿宋_GB2312"/>
                <w:i w:val="0"/>
                <w:color w:val="000000"/>
                <w:kern w:val="0"/>
                <w:sz w:val="28"/>
                <w:szCs w:val="28"/>
                <w:u w:val="none"/>
                <w:lang w:val="en-US" w:eastAsia="zh-CN" w:bidi="ar"/>
              </w:rPr>
              <w:t>戴媛媛</w:t>
            </w:r>
          </w:p>
        </w:tc>
      </w:tr>
    </w:tbl>
    <w:p>
      <w:pPr>
        <w:keepNext w:val="0"/>
        <w:keepLines w:val="0"/>
        <w:pageBreakBefore w:val="0"/>
        <w:widowControl w:val="0"/>
        <w:kinsoku/>
        <w:wordWrap/>
        <w:overflowPunct/>
        <w:topLinePunct w:val="0"/>
        <w:autoSpaceDE/>
        <w:autoSpaceDN/>
        <w:bidi w:val="0"/>
        <w:adjustRightInd w:val="0"/>
        <w:snapToGrid w:val="0"/>
        <w:spacing w:before="350" w:beforeLines="60"/>
        <w:ind w:right="-1" w:rightChars="-1" w:firstLine="303" w:firstLineChars="100"/>
        <w:textAlignment w:val="auto"/>
        <w:rPr>
          <w:rFonts w:hint="eastAsia" w:ascii="Nimbus Roman No9 L" w:hAnsi="Nimbus Roman No9 L" w:eastAsia="仿宋_GB2312"/>
          <w:sz w:val="32"/>
          <w:szCs w:val="32"/>
        </w:rPr>
      </w:pPr>
    </w:p>
    <w:sectPr>
      <w:footerReference r:id="rId3" w:type="default"/>
      <w:footerReference r:id="rId4" w:type="even"/>
      <w:pgSz w:w="11906" w:h="16838"/>
      <w:pgMar w:top="2098" w:right="1474" w:bottom="1985" w:left="1588" w:header="851" w:footer="1077" w:gutter="0"/>
      <w:pgNumType w:fmt="numberInDash"/>
      <w:cols w:space="720" w:num="1"/>
      <w:docGrid w:type="linesAndChars" w:linePitch="579" w:charSpace="-36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小标宋简体">
    <w:panose1 w:val="02000000000000000000"/>
    <w:charset w:val="86"/>
    <w:family w:val="script"/>
    <w:pitch w:val="default"/>
    <w:sig w:usb0="A00002BF" w:usb1="184F6CFA" w:usb2="00000012"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280"/>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p>
    <w:pPr>
      <w:pStyle w:val="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280" w:firstLineChars="100"/>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8 -</w:t>
    </w:r>
    <w:r>
      <w:rPr>
        <w:rFonts w:ascii="宋体" w:hAnsi="宋体"/>
        <w:sz w:val="28"/>
        <w:szCs w:val="28"/>
      </w:rPr>
      <w:fldChar w:fldCharType="end"/>
    </w:r>
  </w:p>
  <w:p>
    <w:pPr>
      <w:pStyle w:val="4"/>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evenAndOddHeaders w:val="true"/>
  <w:drawingGridHorizontalSpacing w:val="96"/>
  <w:drawingGridVerticalSpacing w:val="579"/>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BreakWrappedTables/>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581A"/>
    <w:rsid w:val="00002F68"/>
    <w:rsid w:val="000144F3"/>
    <w:rsid w:val="00020C56"/>
    <w:rsid w:val="00033803"/>
    <w:rsid w:val="00046F69"/>
    <w:rsid w:val="00047EED"/>
    <w:rsid w:val="00056CC5"/>
    <w:rsid w:val="00072218"/>
    <w:rsid w:val="00083430"/>
    <w:rsid w:val="00083F8C"/>
    <w:rsid w:val="000904EE"/>
    <w:rsid w:val="000A0ABC"/>
    <w:rsid w:val="000A2BAE"/>
    <w:rsid w:val="000A4124"/>
    <w:rsid w:val="000B54C1"/>
    <w:rsid w:val="000B5FF0"/>
    <w:rsid w:val="000B6363"/>
    <w:rsid w:val="000B6B4C"/>
    <w:rsid w:val="000C711D"/>
    <w:rsid w:val="000D3295"/>
    <w:rsid w:val="000D5F7A"/>
    <w:rsid w:val="00100C4E"/>
    <w:rsid w:val="001032D1"/>
    <w:rsid w:val="00107027"/>
    <w:rsid w:val="00163844"/>
    <w:rsid w:val="00166523"/>
    <w:rsid w:val="001A2DE2"/>
    <w:rsid w:val="001C0711"/>
    <w:rsid w:val="001D4F6B"/>
    <w:rsid w:val="001F2E84"/>
    <w:rsid w:val="001F4533"/>
    <w:rsid w:val="001F581A"/>
    <w:rsid w:val="001F7967"/>
    <w:rsid w:val="00212C15"/>
    <w:rsid w:val="002305B4"/>
    <w:rsid w:val="00236910"/>
    <w:rsid w:val="00240AAF"/>
    <w:rsid w:val="00260207"/>
    <w:rsid w:val="00266704"/>
    <w:rsid w:val="00284EA7"/>
    <w:rsid w:val="002A7BE3"/>
    <w:rsid w:val="002B63CF"/>
    <w:rsid w:val="002C284E"/>
    <w:rsid w:val="002C4980"/>
    <w:rsid w:val="002E404E"/>
    <w:rsid w:val="002E473F"/>
    <w:rsid w:val="002E76F8"/>
    <w:rsid w:val="002E7C55"/>
    <w:rsid w:val="002E7F7D"/>
    <w:rsid w:val="00302117"/>
    <w:rsid w:val="00307012"/>
    <w:rsid w:val="003252D0"/>
    <w:rsid w:val="00344FFC"/>
    <w:rsid w:val="003564B8"/>
    <w:rsid w:val="0036324B"/>
    <w:rsid w:val="0039400E"/>
    <w:rsid w:val="003A0AC9"/>
    <w:rsid w:val="003A3DA5"/>
    <w:rsid w:val="003B29D8"/>
    <w:rsid w:val="003B38AB"/>
    <w:rsid w:val="003B3968"/>
    <w:rsid w:val="003E737B"/>
    <w:rsid w:val="003F3155"/>
    <w:rsid w:val="00406175"/>
    <w:rsid w:val="00411811"/>
    <w:rsid w:val="00421FC7"/>
    <w:rsid w:val="004226FF"/>
    <w:rsid w:val="004405C3"/>
    <w:rsid w:val="00442A6F"/>
    <w:rsid w:val="004440A5"/>
    <w:rsid w:val="0044535C"/>
    <w:rsid w:val="0045180F"/>
    <w:rsid w:val="00454417"/>
    <w:rsid w:val="004544E1"/>
    <w:rsid w:val="00463006"/>
    <w:rsid w:val="004655FB"/>
    <w:rsid w:val="004835AC"/>
    <w:rsid w:val="004A07BE"/>
    <w:rsid w:val="004A2739"/>
    <w:rsid w:val="004A4E51"/>
    <w:rsid w:val="004B0A1A"/>
    <w:rsid w:val="004B5B63"/>
    <w:rsid w:val="004B5CEB"/>
    <w:rsid w:val="004B6ABC"/>
    <w:rsid w:val="004C289E"/>
    <w:rsid w:val="004C3631"/>
    <w:rsid w:val="004D26C0"/>
    <w:rsid w:val="004F3D93"/>
    <w:rsid w:val="00506EAE"/>
    <w:rsid w:val="0055024E"/>
    <w:rsid w:val="0055385C"/>
    <w:rsid w:val="00553E11"/>
    <w:rsid w:val="00557316"/>
    <w:rsid w:val="00560A51"/>
    <w:rsid w:val="00561059"/>
    <w:rsid w:val="0057569C"/>
    <w:rsid w:val="00584B0F"/>
    <w:rsid w:val="005860B8"/>
    <w:rsid w:val="005C06AF"/>
    <w:rsid w:val="005E38E6"/>
    <w:rsid w:val="005E39D8"/>
    <w:rsid w:val="005E6A9B"/>
    <w:rsid w:val="005F0582"/>
    <w:rsid w:val="005F0A0C"/>
    <w:rsid w:val="006023B2"/>
    <w:rsid w:val="00606809"/>
    <w:rsid w:val="00607A73"/>
    <w:rsid w:val="006174A7"/>
    <w:rsid w:val="006222EE"/>
    <w:rsid w:val="006225AD"/>
    <w:rsid w:val="0064073B"/>
    <w:rsid w:val="006439FE"/>
    <w:rsid w:val="00646DF0"/>
    <w:rsid w:val="00653696"/>
    <w:rsid w:val="00663A31"/>
    <w:rsid w:val="00664E24"/>
    <w:rsid w:val="0067276C"/>
    <w:rsid w:val="00677C1D"/>
    <w:rsid w:val="00677D79"/>
    <w:rsid w:val="006838F7"/>
    <w:rsid w:val="006871A3"/>
    <w:rsid w:val="006A05AB"/>
    <w:rsid w:val="006A2A00"/>
    <w:rsid w:val="006B649D"/>
    <w:rsid w:val="006D1D95"/>
    <w:rsid w:val="006F4EB6"/>
    <w:rsid w:val="00701D78"/>
    <w:rsid w:val="0070221C"/>
    <w:rsid w:val="00711092"/>
    <w:rsid w:val="007177BD"/>
    <w:rsid w:val="00733C03"/>
    <w:rsid w:val="00734B13"/>
    <w:rsid w:val="00736EB7"/>
    <w:rsid w:val="00737A8C"/>
    <w:rsid w:val="00751B1B"/>
    <w:rsid w:val="00754CAD"/>
    <w:rsid w:val="00756732"/>
    <w:rsid w:val="007615B2"/>
    <w:rsid w:val="007640B0"/>
    <w:rsid w:val="00780B93"/>
    <w:rsid w:val="007816D4"/>
    <w:rsid w:val="007A7D56"/>
    <w:rsid w:val="007B2D83"/>
    <w:rsid w:val="007E0ACD"/>
    <w:rsid w:val="007E1A42"/>
    <w:rsid w:val="008003A1"/>
    <w:rsid w:val="00803B03"/>
    <w:rsid w:val="0080438F"/>
    <w:rsid w:val="0081210F"/>
    <w:rsid w:val="00830F62"/>
    <w:rsid w:val="0083146E"/>
    <w:rsid w:val="00847FB3"/>
    <w:rsid w:val="008512B8"/>
    <w:rsid w:val="00855652"/>
    <w:rsid w:val="00861F8F"/>
    <w:rsid w:val="0088379F"/>
    <w:rsid w:val="00887228"/>
    <w:rsid w:val="00894A0F"/>
    <w:rsid w:val="008B44FB"/>
    <w:rsid w:val="008C1364"/>
    <w:rsid w:val="008C6F81"/>
    <w:rsid w:val="008D303B"/>
    <w:rsid w:val="008E078B"/>
    <w:rsid w:val="008E4A3E"/>
    <w:rsid w:val="009210E4"/>
    <w:rsid w:val="00924233"/>
    <w:rsid w:val="00934CBC"/>
    <w:rsid w:val="0093608A"/>
    <w:rsid w:val="00943BFA"/>
    <w:rsid w:val="00957FEC"/>
    <w:rsid w:val="009634C8"/>
    <w:rsid w:val="0097316F"/>
    <w:rsid w:val="009745EA"/>
    <w:rsid w:val="00974A79"/>
    <w:rsid w:val="00983F1C"/>
    <w:rsid w:val="0098720A"/>
    <w:rsid w:val="00987666"/>
    <w:rsid w:val="009B117D"/>
    <w:rsid w:val="009B265E"/>
    <w:rsid w:val="009B273F"/>
    <w:rsid w:val="009B62F6"/>
    <w:rsid w:val="009C28DB"/>
    <w:rsid w:val="009F7282"/>
    <w:rsid w:val="00A271FD"/>
    <w:rsid w:val="00A324DD"/>
    <w:rsid w:val="00A441EB"/>
    <w:rsid w:val="00A456D6"/>
    <w:rsid w:val="00A461E7"/>
    <w:rsid w:val="00A462EC"/>
    <w:rsid w:val="00A51E02"/>
    <w:rsid w:val="00A55425"/>
    <w:rsid w:val="00A640FE"/>
    <w:rsid w:val="00A721F3"/>
    <w:rsid w:val="00AA4669"/>
    <w:rsid w:val="00AA5A4E"/>
    <w:rsid w:val="00AB067D"/>
    <w:rsid w:val="00AC06C1"/>
    <w:rsid w:val="00AC7B35"/>
    <w:rsid w:val="00AD4BE8"/>
    <w:rsid w:val="00AE2704"/>
    <w:rsid w:val="00AE4E9E"/>
    <w:rsid w:val="00B03350"/>
    <w:rsid w:val="00B04A5D"/>
    <w:rsid w:val="00B063DE"/>
    <w:rsid w:val="00B13A78"/>
    <w:rsid w:val="00B2774B"/>
    <w:rsid w:val="00B4057A"/>
    <w:rsid w:val="00B435AA"/>
    <w:rsid w:val="00B50BC0"/>
    <w:rsid w:val="00B8225A"/>
    <w:rsid w:val="00B87CD9"/>
    <w:rsid w:val="00B905BD"/>
    <w:rsid w:val="00B92693"/>
    <w:rsid w:val="00B957BC"/>
    <w:rsid w:val="00BA30C6"/>
    <w:rsid w:val="00BD18D1"/>
    <w:rsid w:val="00BE1878"/>
    <w:rsid w:val="00C07644"/>
    <w:rsid w:val="00C11C8F"/>
    <w:rsid w:val="00C359AB"/>
    <w:rsid w:val="00C67352"/>
    <w:rsid w:val="00C759DC"/>
    <w:rsid w:val="00C95D69"/>
    <w:rsid w:val="00CA1F4C"/>
    <w:rsid w:val="00CC2DED"/>
    <w:rsid w:val="00CC78A6"/>
    <w:rsid w:val="00CE12DB"/>
    <w:rsid w:val="00CE4F91"/>
    <w:rsid w:val="00CE7C32"/>
    <w:rsid w:val="00D16175"/>
    <w:rsid w:val="00D467EB"/>
    <w:rsid w:val="00D5337E"/>
    <w:rsid w:val="00D8047C"/>
    <w:rsid w:val="00D867A4"/>
    <w:rsid w:val="00D90CE9"/>
    <w:rsid w:val="00D9366D"/>
    <w:rsid w:val="00DA21F7"/>
    <w:rsid w:val="00DB345F"/>
    <w:rsid w:val="00DB6AD6"/>
    <w:rsid w:val="00DC005F"/>
    <w:rsid w:val="00DD2ADF"/>
    <w:rsid w:val="00DD7342"/>
    <w:rsid w:val="00DE39EC"/>
    <w:rsid w:val="00DE75AF"/>
    <w:rsid w:val="00E34793"/>
    <w:rsid w:val="00E55524"/>
    <w:rsid w:val="00E5598D"/>
    <w:rsid w:val="00E6116D"/>
    <w:rsid w:val="00E63ACA"/>
    <w:rsid w:val="00E6431C"/>
    <w:rsid w:val="00E65710"/>
    <w:rsid w:val="00E7395C"/>
    <w:rsid w:val="00E822E8"/>
    <w:rsid w:val="00E94D61"/>
    <w:rsid w:val="00EA487E"/>
    <w:rsid w:val="00EB2C93"/>
    <w:rsid w:val="00EC5032"/>
    <w:rsid w:val="00F029BA"/>
    <w:rsid w:val="00F1314D"/>
    <w:rsid w:val="00F207A1"/>
    <w:rsid w:val="00F21126"/>
    <w:rsid w:val="00F75A31"/>
    <w:rsid w:val="00F86262"/>
    <w:rsid w:val="00F91B09"/>
    <w:rsid w:val="00F97090"/>
    <w:rsid w:val="00FB7289"/>
    <w:rsid w:val="00FD217E"/>
    <w:rsid w:val="00FD287E"/>
    <w:rsid w:val="00FD69BA"/>
    <w:rsid w:val="14FF959C"/>
    <w:rsid w:val="3BBEC006"/>
    <w:rsid w:val="3FB98DAE"/>
    <w:rsid w:val="3FBA41C4"/>
    <w:rsid w:val="427EFE3C"/>
    <w:rsid w:val="57DD2D9D"/>
    <w:rsid w:val="5F3F35E1"/>
    <w:rsid w:val="66FBE286"/>
    <w:rsid w:val="6B7C7434"/>
    <w:rsid w:val="6EFF7188"/>
    <w:rsid w:val="6F670378"/>
    <w:rsid w:val="7BFBFB5F"/>
    <w:rsid w:val="94F7EC12"/>
    <w:rsid w:val="BB7E782E"/>
    <w:rsid w:val="BBDE5E35"/>
    <w:rsid w:val="BBFF4641"/>
    <w:rsid w:val="C7BD5014"/>
    <w:rsid w:val="DBBD96F8"/>
    <w:rsid w:val="DF7D96D0"/>
    <w:rsid w:val="F5E08176"/>
    <w:rsid w:val="FD7786D2"/>
    <w:rsid w:val="FF73B2F5"/>
    <w:rsid w:val="FFD64D98"/>
    <w:rsid w:val="FFFF1DF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Date"/>
    <w:basedOn w:val="1"/>
    <w:next w:val="1"/>
    <w:qFormat/>
    <w:uiPriority w:val="0"/>
    <w:pPr>
      <w:ind w:left="100" w:leftChars="2500"/>
    </w:pPr>
    <w:rPr>
      <w:rFonts w:ascii="仿宋_GB2312" w:eastAsia="仿宋_GB2312"/>
      <w:sz w:val="32"/>
    </w:rPr>
  </w:style>
  <w:style w:type="paragraph" w:styleId="3">
    <w:name w:val="Balloon Text"/>
    <w:basedOn w:val="1"/>
    <w:semiHidden/>
    <w:qFormat/>
    <w:uiPriority w:val="0"/>
    <w:rPr>
      <w:sz w:val="18"/>
      <w:szCs w:val="18"/>
    </w:rPr>
  </w:style>
  <w:style w:type="paragraph" w:styleId="4">
    <w:name w:val="footer"/>
    <w:basedOn w:val="1"/>
    <w:link w:val="9"/>
    <w:qFormat/>
    <w:uiPriority w:val="99"/>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character" w:customStyle="1" w:styleId="9">
    <w:name w:val="页脚 Char"/>
    <w:link w:val="4"/>
    <w:qFormat/>
    <w:uiPriority w:val="99"/>
    <w:rPr>
      <w:kern w:val="2"/>
      <w:sz w:val="18"/>
      <w:szCs w:val="18"/>
    </w:rPr>
  </w:style>
  <w:style w:type="character" w:customStyle="1" w:styleId="10">
    <w:name w:val="页脚 字符"/>
    <w:qFormat/>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opt/kingsoft/wps-office/office6/C:\Documents%20and%20Settings\Hangyan\Application%20Data\Microsoft\Templates\&#24179;&#32423;&#21457;&#25991;.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平级发文</Template>
  <Company>tjec</Company>
  <Pages>8</Pages>
  <Words>379</Words>
  <Characters>2161</Characters>
  <Lines>18</Lines>
  <Paragraphs>5</Paragraphs>
  <TotalTime>29</TotalTime>
  <ScaleCrop>false</ScaleCrop>
  <LinksUpToDate>false</LinksUpToDate>
  <CharactersWithSpaces>2535</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2020-08-13T09:23:00Z</dcterms:created>
  <dc:creator>办公室</dc:creator>
  <cp:lastModifiedBy>kylin</cp:lastModifiedBy>
  <cp:lastPrinted>2024-07-27T08:03:00Z</cp:lastPrinted>
  <dcterms:modified xsi:type="dcterms:W3CDTF">2024-07-30T16:43:02Z</dcterms:modified>
  <dc:title>津经[2003]号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